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A7" w:rsidRDefault="009F7FA7">
      <w:r w:rsidRPr="00C50C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QQ图片20140814181256.bmp" style="width:769.5pt;height:516pt;visibility:visible">
            <v:imagedata r:id="rId6" o:title=""/>
          </v:shape>
        </w:pict>
      </w:r>
    </w:p>
    <w:sectPr w:rsidR="009F7FA7" w:rsidSect="006E35EB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FA7" w:rsidRDefault="009F7FA7" w:rsidP="00A70A51">
      <w:r>
        <w:separator/>
      </w:r>
    </w:p>
  </w:endnote>
  <w:endnote w:type="continuationSeparator" w:id="1">
    <w:p w:rsidR="009F7FA7" w:rsidRDefault="009F7FA7" w:rsidP="00A70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FA7" w:rsidRDefault="009F7FA7" w:rsidP="00A70A51">
      <w:r>
        <w:separator/>
      </w:r>
    </w:p>
  </w:footnote>
  <w:footnote w:type="continuationSeparator" w:id="1">
    <w:p w:rsidR="009F7FA7" w:rsidRDefault="009F7FA7" w:rsidP="00A70A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0A51"/>
    <w:rsid w:val="001A4D05"/>
    <w:rsid w:val="002D2A68"/>
    <w:rsid w:val="00302DC9"/>
    <w:rsid w:val="006E35EB"/>
    <w:rsid w:val="0082463B"/>
    <w:rsid w:val="009A4FF3"/>
    <w:rsid w:val="009F7FA7"/>
    <w:rsid w:val="00A70A51"/>
    <w:rsid w:val="00C50CD0"/>
    <w:rsid w:val="00CE34A9"/>
    <w:rsid w:val="00EC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202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70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70A5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70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70A51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A70A5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0A51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联想中国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2014-08-14T23:12:00Z</dcterms:created>
  <dc:creator>联想用户</dc:creator>
  <lastModifiedBy>JUJUMAO</lastModifiedBy>
  <dcterms:modified xsi:type="dcterms:W3CDTF">2014-08-14T23:12:00Z</dcterms:modified>
  <revision>2</revision>
  <dc:title/>
</coreProperties>
</file>